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A8D20" w14:textId="6692143F" w:rsidR="00235D37" w:rsidRPr="00AE514C" w:rsidRDefault="00C25757" w:rsidP="00C25757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AE514C">
        <w:rPr>
          <w:rFonts w:ascii="David" w:eastAsia="Times New Roman" w:hAnsi="David" w:cs="David" w:hint="cs"/>
          <w:b/>
          <w:bCs/>
          <w:sz w:val="28"/>
          <w:szCs w:val="28"/>
          <w:rtl/>
        </w:rPr>
        <w:t>פנימי</w:t>
      </w:r>
      <w:r w:rsidR="00235D37" w:rsidRPr="00AE514C">
        <w:rPr>
          <w:rFonts w:ascii="David" w:eastAsia="Times New Roman" w:hAnsi="David" w:cs="David"/>
          <w:b/>
          <w:bCs/>
          <w:sz w:val="28"/>
          <w:szCs w:val="28"/>
          <w:rtl/>
        </w:rPr>
        <w:t>/</w:t>
      </w:r>
      <w:r w:rsidRPr="00AE514C">
        <w:rPr>
          <w:rFonts w:ascii="David" w:eastAsia="Times New Roman" w:hAnsi="David" w:cs="David" w:hint="cs"/>
          <w:b/>
          <w:bCs/>
          <w:sz w:val="28"/>
          <w:szCs w:val="28"/>
          <w:rtl/>
        </w:rPr>
        <w:t>חיצוני</w:t>
      </w:r>
      <w:r w:rsidR="00235D37" w:rsidRPr="00AE514C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</w:p>
    <w:p w14:paraId="16F4E775" w14:textId="54D5F9C6" w:rsidR="00551AA7" w:rsidRPr="00912B24" w:rsidRDefault="00F6541F" w:rsidP="0038403E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46/2026</w:t>
      </w:r>
    </w:p>
    <w:p w14:paraId="4C603D62" w14:textId="0E4C18F7" w:rsidR="00235D37" w:rsidRPr="00235D37" w:rsidRDefault="0038403E" w:rsidP="00235D37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סייע</w:t>
      </w:r>
      <w:r w:rsidR="000F42F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/ת</w:t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 לימודי חינוכי</w:t>
      </w:r>
      <w:r w:rsidR="00235D37"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="00C25757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(סייע</w:t>
      </w:r>
      <w:r w:rsidR="000F42F2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/</w:t>
      </w:r>
      <w:r w:rsidR="00C25757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ת פדגוגי</w:t>
      </w:r>
      <w:r w:rsidR="000F42F2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/</w:t>
      </w:r>
      <w:r w:rsidR="00C25757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ת)</w:t>
      </w:r>
    </w:p>
    <w:p w14:paraId="231FB630" w14:textId="77777777" w:rsidR="00235D37" w:rsidRPr="00235D37" w:rsidRDefault="00235D37" w:rsidP="00235D37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14:paraId="3184C321" w14:textId="2514B8F6" w:rsidR="00235D37" w:rsidRPr="00235D37" w:rsidRDefault="00235D37" w:rsidP="00C25757">
      <w:pPr>
        <w:spacing w:before="120"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היקף המשרה</w:t>
      </w:r>
      <w:r w:rsidRPr="00235D37">
        <w:rPr>
          <w:rFonts w:ascii="David" w:eastAsia="Times New Roman" w:hAnsi="David" w:cs="David"/>
          <w:sz w:val="24"/>
          <w:szCs w:val="24"/>
          <w:rtl/>
        </w:rPr>
        <w:t xml:space="preserve">: </w:t>
      </w:r>
      <w:r w:rsidR="00FB18DF">
        <w:rPr>
          <w:rFonts w:ascii="David" w:eastAsia="Times New Roman" w:hAnsi="David" w:cs="David" w:hint="cs"/>
          <w:sz w:val="24"/>
          <w:szCs w:val="24"/>
          <w:rtl/>
        </w:rPr>
        <w:t>בכפוף לאישורים ממשרד החינוך</w:t>
      </w:r>
      <w:r w:rsidR="00C25757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</w:p>
    <w:p w14:paraId="4D3EA9F2" w14:textId="2CDA60DB" w:rsidR="00235D37" w:rsidRDefault="00235D37" w:rsidP="00C25757">
      <w:pPr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דירוג</w:t>
      </w:r>
      <w:r w:rsidRPr="00235D37">
        <w:rPr>
          <w:rFonts w:ascii="David" w:eastAsia="Times New Roman" w:hAnsi="David" w:cs="David"/>
          <w:sz w:val="24"/>
          <w:szCs w:val="24"/>
          <w:u w:val="single"/>
          <w:rtl/>
        </w:rPr>
        <w:t>:</w:t>
      </w:r>
      <w:r w:rsidRPr="00235D37">
        <w:rPr>
          <w:rFonts w:ascii="David" w:eastAsia="Times New Roman" w:hAnsi="David" w:cs="David"/>
          <w:sz w:val="24"/>
          <w:szCs w:val="24"/>
          <w:rtl/>
        </w:rPr>
        <w:t xml:space="preserve">  </w:t>
      </w:r>
      <w:r w:rsidR="00FB18DF">
        <w:rPr>
          <w:rFonts w:ascii="David" w:eastAsia="Times New Roman" w:hAnsi="David" w:cs="David" w:hint="cs"/>
          <w:sz w:val="24"/>
          <w:szCs w:val="24"/>
          <w:rtl/>
        </w:rPr>
        <w:t>תומכות חינוך</w:t>
      </w:r>
    </w:p>
    <w:p w14:paraId="468634F1" w14:textId="77777777" w:rsidR="00235D37" w:rsidRPr="00235D37" w:rsidRDefault="00235D37" w:rsidP="00391C92">
      <w:pPr>
        <w:spacing w:before="120" w:after="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תיאור התפקיד</w:t>
      </w:r>
      <w:r w:rsidRPr="00235D37">
        <w:rPr>
          <w:rFonts w:ascii="David" w:eastAsia="Times New Roman" w:hAnsi="David" w:cs="David"/>
          <w:sz w:val="24"/>
          <w:szCs w:val="24"/>
          <w:rtl/>
        </w:rPr>
        <w:t>:</w:t>
      </w:r>
    </w:p>
    <w:p w14:paraId="25A9CD01" w14:textId="77777777" w:rsidR="00235D37" w:rsidRPr="00235D37" w:rsidRDefault="00235D37" w:rsidP="00235D37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14:paraId="7E2A75D4" w14:textId="77777777" w:rsidR="00235D37" w:rsidRDefault="0038403E" w:rsidP="00235D37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מתן סיוע ותגבור לצוותי ההוראה בבית הספר בתהליכי הוראה במני הלמידה השונים: פרטני, קבוצתי, כיתתי.</w:t>
      </w:r>
    </w:p>
    <w:p w14:paraId="3DF73762" w14:textId="77777777" w:rsidR="0038403E" w:rsidRPr="0038403E" w:rsidRDefault="0038403E" w:rsidP="00235D37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14:paraId="50147DB2" w14:textId="77777777" w:rsidR="00235D37" w:rsidRDefault="00235D37" w:rsidP="00235D37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עיקרי התפקיד</w:t>
      </w:r>
      <w:r w:rsidRPr="00235D37">
        <w:rPr>
          <w:rFonts w:ascii="David" w:eastAsia="Times New Roman" w:hAnsi="David" w:cs="David"/>
          <w:b/>
          <w:bCs/>
          <w:sz w:val="24"/>
          <w:szCs w:val="24"/>
          <w:rtl/>
        </w:rPr>
        <w:t>:</w:t>
      </w:r>
    </w:p>
    <w:p w14:paraId="3D27005D" w14:textId="77777777" w:rsidR="0038403E" w:rsidRPr="0038403E" w:rsidRDefault="0038403E" w:rsidP="00235D37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38403E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מתן תמיכה למורה בפעילות הכיתתית והקבוצתית</w:t>
      </w:r>
    </w:p>
    <w:p w14:paraId="1C45BC70" w14:textId="77777777" w:rsidR="0038403E" w:rsidRDefault="0038403E" w:rsidP="0038403E">
      <w:pPr>
        <w:pStyle w:val="ab"/>
        <w:numPr>
          <w:ilvl w:val="0"/>
          <w:numId w:val="17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מילוי משימות לשם סיוע בכיתה לתלמידים ברמות שונות על פי הנדרש על פי תוכנית העבודה ובתיאום עם המורה בכיתה במבני הלמידה השונים: פרטני, קבוצתי, כיתתי.</w:t>
      </w:r>
    </w:p>
    <w:p w14:paraId="3A5AE78F" w14:textId="77777777" w:rsidR="0038403E" w:rsidRDefault="0038403E" w:rsidP="0038403E">
      <w:pPr>
        <w:pStyle w:val="ab"/>
        <w:numPr>
          <w:ilvl w:val="0"/>
          <w:numId w:val="17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הגשת עזרה ומתן מענה לתלמידים באירועי למידה שונים חוץ כיתתיים (מרחבי למידה, סביבה </w:t>
      </w:r>
      <w:proofErr w:type="spellStart"/>
      <w:r>
        <w:rPr>
          <w:rFonts w:ascii="David" w:eastAsia="Times New Roman" w:hAnsi="David" w:cs="David" w:hint="cs"/>
          <w:sz w:val="24"/>
          <w:szCs w:val="24"/>
          <w:rtl/>
        </w:rPr>
        <w:t>מוזיאלית</w:t>
      </w:r>
      <w:proofErr w:type="spellEnd"/>
      <w:r>
        <w:rPr>
          <w:rFonts w:ascii="David" w:eastAsia="Times New Roman" w:hAnsi="David" w:cs="David" w:hint="cs"/>
          <w:sz w:val="24"/>
          <w:szCs w:val="24"/>
          <w:rtl/>
        </w:rPr>
        <w:t>, חדר מחשבים וכדומה).</w:t>
      </w:r>
    </w:p>
    <w:p w14:paraId="4C722EBE" w14:textId="77777777" w:rsidR="0038403E" w:rsidRDefault="0038403E" w:rsidP="0038403E">
      <w:pPr>
        <w:pStyle w:val="ab"/>
        <w:numPr>
          <w:ilvl w:val="0"/>
          <w:numId w:val="17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בדיקת משימות שונות ועמידה ביעדים המוגדרים לתלמידים על פי מחוון שיינתן על ידי המורה.</w:t>
      </w:r>
    </w:p>
    <w:p w14:paraId="5378080A" w14:textId="77777777" w:rsidR="0038403E" w:rsidRDefault="0038403E" w:rsidP="0038403E">
      <w:pPr>
        <w:pStyle w:val="ab"/>
        <w:numPr>
          <w:ilvl w:val="0"/>
          <w:numId w:val="17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השתתפות ומתן עזרה בארגון אירועים שונים בחיי בית הספר והכיתות כגון: טקסים, ימי חג, ימי שיא על פי דרישת המנהל וצוות המורים.</w:t>
      </w:r>
    </w:p>
    <w:p w14:paraId="3ED93961" w14:textId="77777777" w:rsidR="0038403E" w:rsidRDefault="0038403E" w:rsidP="0038403E">
      <w:pPr>
        <w:pStyle w:val="ab"/>
        <w:numPr>
          <w:ilvl w:val="0"/>
          <w:numId w:val="17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הכנת חומרי למידה רלוונטיים ומותאמים בהתאם לתוכנית השבועית שקיבל מהמורה.</w:t>
      </w:r>
    </w:p>
    <w:p w14:paraId="2E7B1E99" w14:textId="77777777" w:rsidR="0038403E" w:rsidRDefault="0038403E" w:rsidP="0038403E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38403E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הגשת סיוע פרטי לתלמידים</w:t>
      </w:r>
    </w:p>
    <w:p w14:paraId="44519DB0" w14:textId="77777777" w:rsidR="0038403E" w:rsidRPr="005C0498" w:rsidRDefault="0038403E" w:rsidP="005C0498">
      <w:pPr>
        <w:pStyle w:val="ab"/>
        <w:numPr>
          <w:ilvl w:val="0"/>
          <w:numId w:val="18"/>
        </w:numPr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5C0498">
        <w:rPr>
          <w:rFonts w:ascii="David" w:eastAsia="Times New Roman" w:hAnsi="David" w:cs="David" w:hint="cs"/>
          <w:sz w:val="24"/>
          <w:szCs w:val="24"/>
          <w:rtl/>
        </w:rPr>
        <w:t>הוראה פרטנית בהתאם לתוכנית שנתית אישית שהוגדרה לכל תלמיד בהנחיה והדרכת הצוות הפדגוגי.</w:t>
      </w:r>
    </w:p>
    <w:p w14:paraId="0A1B3511" w14:textId="77777777" w:rsidR="005C0498" w:rsidRDefault="005C0498" w:rsidP="005C0498">
      <w:pPr>
        <w:pStyle w:val="ab"/>
        <w:numPr>
          <w:ilvl w:val="0"/>
          <w:numId w:val="18"/>
        </w:numPr>
        <w:spacing w:after="120" w:line="240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תיעוד תהליכי הלמידה של התלמידים ע"פ כלים הניתנים ע"י המורה במפגשי ההוראה הפרטניים.</w:t>
      </w:r>
    </w:p>
    <w:p w14:paraId="50CF95A1" w14:textId="77777777" w:rsidR="005C0498" w:rsidRDefault="005C0498" w:rsidP="005C0498">
      <w:pPr>
        <w:pStyle w:val="ab"/>
        <w:numPr>
          <w:ilvl w:val="0"/>
          <w:numId w:val="18"/>
        </w:numPr>
        <w:spacing w:after="120" w:line="240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דיווח תקופתי למורה בכיתה ולצוות הפדגוגי אחר התפקוד והתקדמות התלמידים המקבלים סיוע פרטני.</w:t>
      </w:r>
    </w:p>
    <w:p w14:paraId="46AC3421" w14:textId="77777777" w:rsidR="005C0498" w:rsidRDefault="005C0498" w:rsidP="005C0498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C049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השתתפות בפעילויות צוות המורים</w:t>
      </w:r>
    </w:p>
    <w:p w14:paraId="5758AC61" w14:textId="77777777" w:rsidR="005C0498" w:rsidRPr="005C0498" w:rsidRDefault="005C0498" w:rsidP="005C0498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השתתפות בהשתלמויות פנים בית ספרית, ימי הערכות, ימי הורים ובאספות הורים בכיתה.</w:t>
      </w:r>
    </w:p>
    <w:p w14:paraId="7FD9EFA2" w14:textId="77777777" w:rsidR="0038403E" w:rsidRDefault="005C0498" w:rsidP="0038403E">
      <w:pPr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C049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מאפייני העשייה </w:t>
      </w:r>
      <w:proofErr w:type="spellStart"/>
      <w:r w:rsidRPr="005C049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היחודיים</w:t>
      </w:r>
      <w:proofErr w:type="spellEnd"/>
      <w:r w:rsidRPr="005C049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 בתפקיד</w:t>
      </w:r>
    </w:p>
    <w:p w14:paraId="66CB175B" w14:textId="77777777" w:rsidR="005C0498" w:rsidRPr="005C0498" w:rsidRDefault="005C0498" w:rsidP="005C0498">
      <w:pPr>
        <w:pStyle w:val="ab"/>
        <w:numPr>
          <w:ilvl w:val="0"/>
          <w:numId w:val="19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 w:rsidRPr="005C0498">
        <w:rPr>
          <w:rFonts w:ascii="David" w:eastAsia="Times New Roman" w:hAnsi="David" w:cs="David" w:hint="cs"/>
          <w:sz w:val="24"/>
          <w:szCs w:val="24"/>
          <w:rtl/>
        </w:rPr>
        <w:t>עבודה עם תלמידים</w:t>
      </w:r>
    </w:p>
    <w:p w14:paraId="184BE17E" w14:textId="77777777" w:rsidR="005C0498" w:rsidRPr="005C0498" w:rsidRDefault="005C0498" w:rsidP="005C0498">
      <w:pPr>
        <w:pStyle w:val="ab"/>
        <w:numPr>
          <w:ilvl w:val="0"/>
          <w:numId w:val="19"/>
        </w:numPr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  <w:rtl/>
        </w:rPr>
      </w:pPr>
      <w:r w:rsidRPr="005C0498">
        <w:rPr>
          <w:rFonts w:ascii="David" w:eastAsia="Times New Roman" w:hAnsi="David" w:cs="David" w:hint="cs"/>
          <w:sz w:val="24"/>
          <w:szCs w:val="24"/>
          <w:rtl/>
        </w:rPr>
        <w:t>עבודה בצוותי עבודה.</w:t>
      </w:r>
    </w:p>
    <w:p w14:paraId="321653AD" w14:textId="77777777" w:rsidR="00235D37" w:rsidRPr="00235D37" w:rsidRDefault="00235D37" w:rsidP="00235D37">
      <w:pPr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235D37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השכלה ודרישות מקצועיות</w:t>
      </w:r>
      <w:r w:rsidRPr="00235D37">
        <w:rPr>
          <w:rFonts w:ascii="David" w:eastAsia="Times New Roman" w:hAnsi="David" w:cs="David"/>
          <w:sz w:val="24"/>
          <w:szCs w:val="24"/>
          <w:rtl/>
        </w:rPr>
        <w:t>:</w:t>
      </w:r>
    </w:p>
    <w:p w14:paraId="1D94D078" w14:textId="77777777" w:rsidR="005C0498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השכלה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12 </w:t>
      </w:r>
      <w:r w:rsidR="005C0498" w:rsidRPr="005C0498">
        <w:rPr>
          <w:rFonts w:ascii="David" w:eastAsia="Times New Roman" w:hAnsi="David" w:cs="David" w:hint="cs"/>
          <w:sz w:val="24"/>
          <w:szCs w:val="24"/>
          <w:rtl/>
        </w:rPr>
        <w:t xml:space="preserve"> שנות לימוד</w:t>
      </w:r>
      <w:r w:rsidR="00C25757">
        <w:rPr>
          <w:rFonts w:ascii="David" w:eastAsia="Times New Roman" w:hAnsi="David" w:cs="David" w:hint="cs"/>
          <w:sz w:val="24"/>
          <w:szCs w:val="24"/>
          <w:rtl/>
        </w:rPr>
        <w:t>, או בעלות תואר מורה/מדריך "מוסמך" או בעלת תואר בכיר /אקדמאי.</w:t>
      </w:r>
    </w:p>
    <w:p w14:paraId="710E3D0B" w14:textId="77777777" w:rsidR="005C0498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קורסים והכשרות מקצועיות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סיים בהצלחה קורס עזרה ראשונה</w:t>
      </w:r>
    </w:p>
    <w:p w14:paraId="4A48CAB4" w14:textId="77777777" w:rsid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שפות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בהתאם לצורך</w:t>
      </w:r>
    </w:p>
    <w:p w14:paraId="65953108" w14:textId="50C27A77" w:rsidR="00B5157A" w:rsidRDefault="00B5157A" w:rsidP="00C2575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ניסיון מקצועי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>ניסיון של שנתיים בתפקידי הדרכה או עבודה עם ילדים</w:t>
      </w:r>
      <w:r w:rsidR="00FB18DF">
        <w:rPr>
          <w:rFonts w:ascii="David" w:eastAsia="Times New Roman" w:hAnsi="David" w:cs="David" w:hint="cs"/>
          <w:sz w:val="24"/>
          <w:szCs w:val="24"/>
          <w:rtl/>
        </w:rPr>
        <w:t>.</w:t>
      </w:r>
    </w:p>
    <w:p w14:paraId="2786F159" w14:textId="77777777" w:rsid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14:paraId="7EE5BD51" w14:textId="77777777" w:rsid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 xml:space="preserve">רישום פליל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היעדר הרשאה בעבירות מין, בהתאם לחוק למניעת העסקה של עברייני מין, תשס"א </w:t>
      </w:r>
      <w:r>
        <w:rPr>
          <w:rFonts w:ascii="David" w:eastAsia="Times New Roman" w:hAnsi="David" w:cs="David"/>
          <w:sz w:val="24"/>
          <w:szCs w:val="24"/>
          <w:rtl/>
        </w:rPr>
        <w:t>–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2001.</w:t>
      </w:r>
    </w:p>
    <w:p w14:paraId="4E9CD266" w14:textId="77777777" w:rsidR="00B5157A" w:rsidRPr="005C0498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</w:p>
    <w:p w14:paraId="71406433" w14:textId="77777777" w:rsid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046ED2AD" w14:textId="2E81CF1B" w:rsidR="00FB18DF" w:rsidRDefault="00FB18DF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lastRenderedPageBreak/>
        <w:t>הגבלת שירות:</w:t>
      </w:r>
    </w:p>
    <w:p w14:paraId="3AFD2163" w14:textId="371E7041" w:rsidR="00FB18DF" w:rsidRDefault="00FB18DF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לפי סעיף 16 לחוק פיקוח על בתי ספר, תשכ"ט - 1969</w:t>
      </w:r>
    </w:p>
    <w:p w14:paraId="2B000594" w14:textId="41198AFF" w:rsidR="00FB18DF" w:rsidRPr="00FB18DF" w:rsidRDefault="00FB18DF" w:rsidP="00FB18DF">
      <w:pPr>
        <w:pStyle w:val="ab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  <w:rtl/>
        </w:rPr>
      </w:pPr>
      <w:r w:rsidRPr="00FB18DF">
        <w:rPr>
          <w:rFonts w:ascii="David" w:eastAsia="Times New Roman" w:hAnsi="David" w:cs="David" w:hint="cs"/>
          <w:sz w:val="24"/>
          <w:szCs w:val="24"/>
          <w:rtl/>
        </w:rPr>
        <w:t>עובד חינוך מיוחד מחויב באישור העסקתו כעובד חינוך בכתב מהמנהל הכללי.</w:t>
      </w:r>
    </w:p>
    <w:p w14:paraId="627C0B3C" w14:textId="6127C21B" w:rsidR="00FB18DF" w:rsidRDefault="00FB18DF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-      העובד אינו יכול לעסוק בחינוך אם נתקיים אחד מאלה.</w:t>
      </w:r>
    </w:p>
    <w:p w14:paraId="407FE34B" w14:textId="3BB604F1" w:rsidR="00FB18DF" w:rsidRDefault="00FB18DF" w:rsidP="00FB18DF">
      <w:pPr>
        <w:pStyle w:val="ab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הורשע בעבירה שיש בה כדי לפגוע בביטחון המדינה.</w:t>
      </w:r>
    </w:p>
    <w:p w14:paraId="7E027D4B" w14:textId="1386477D" w:rsidR="00FB18DF" w:rsidRDefault="00FB18DF" w:rsidP="00FB18DF">
      <w:pPr>
        <w:pStyle w:val="ab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הורשע בעבירה אחרת שיש עמה קלון והמנהל הכללי סבור כי לאור הרשעה זו אין העובד ראוי לשמש עובד חינוך.</w:t>
      </w:r>
    </w:p>
    <w:p w14:paraId="12530DC8" w14:textId="4338F4FE" w:rsidR="00FB18DF" w:rsidRPr="00FB18DF" w:rsidRDefault="00FB18DF" w:rsidP="00FB18DF">
      <w:pPr>
        <w:pStyle w:val="ab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424" w:hanging="425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הוכח למנהל הכללי שיש בהתנהגותו של העובד משום השפעה מזיקה על התלמידים.</w:t>
      </w:r>
    </w:p>
    <w:p w14:paraId="2BC1E24D" w14:textId="77777777" w:rsidR="00FB18DF" w:rsidRDefault="00FB18DF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11C22283" w14:textId="3AE2D994" w:rsidR="005C0498" w:rsidRP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B5157A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כפיפות</w:t>
      </w:r>
      <w:r w:rsidRPr="00B5157A">
        <w:rPr>
          <w:rFonts w:ascii="David" w:eastAsia="Times New Roman" w:hAnsi="David" w:cs="David" w:hint="cs"/>
          <w:sz w:val="24"/>
          <w:szCs w:val="24"/>
          <w:rtl/>
        </w:rPr>
        <w:t xml:space="preserve">- </w:t>
      </w:r>
      <w:r w:rsidR="001352A3">
        <w:rPr>
          <w:rFonts w:ascii="David" w:eastAsia="Times New Roman" w:hAnsi="David" w:cs="David" w:hint="cs"/>
          <w:sz w:val="24"/>
          <w:szCs w:val="24"/>
          <w:rtl/>
        </w:rPr>
        <w:t xml:space="preserve">מקצועית - </w:t>
      </w:r>
      <w:r w:rsidRPr="00B5157A">
        <w:rPr>
          <w:rFonts w:ascii="David" w:eastAsia="Times New Roman" w:hAnsi="David" w:cs="David" w:hint="cs"/>
          <w:sz w:val="24"/>
          <w:szCs w:val="24"/>
          <w:rtl/>
        </w:rPr>
        <w:t>מנהל בית הספר</w:t>
      </w:r>
    </w:p>
    <w:p w14:paraId="5FB2AC4B" w14:textId="77777777" w:rsidR="00B5157A" w:rsidRPr="00B5157A" w:rsidRDefault="00B5157A" w:rsidP="00235D37">
      <w:pPr>
        <w:autoSpaceDE w:val="0"/>
        <w:autoSpaceDN w:val="0"/>
        <w:adjustRightInd w:val="0"/>
        <w:spacing w:after="12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B5157A">
        <w:rPr>
          <w:rFonts w:ascii="David" w:eastAsia="Times New Roman" w:hAnsi="David" w:cs="David" w:hint="cs"/>
          <w:sz w:val="24"/>
          <w:szCs w:val="24"/>
          <w:rtl/>
        </w:rPr>
        <w:t xml:space="preserve">               </w:t>
      </w:r>
      <w:r w:rsidR="001352A3">
        <w:rPr>
          <w:rFonts w:ascii="David" w:eastAsia="Times New Roman" w:hAnsi="David" w:cs="David" w:hint="cs"/>
          <w:sz w:val="24"/>
          <w:szCs w:val="24"/>
          <w:rtl/>
        </w:rPr>
        <w:t xml:space="preserve">מנהלית - </w:t>
      </w:r>
      <w:r w:rsidRPr="00B5157A">
        <w:rPr>
          <w:rFonts w:ascii="David" w:eastAsia="Times New Roman" w:hAnsi="David" w:cs="David" w:hint="cs"/>
          <w:sz w:val="24"/>
          <w:szCs w:val="24"/>
          <w:rtl/>
        </w:rPr>
        <w:t>מנהל אגף חינוך</w:t>
      </w:r>
    </w:p>
    <w:p w14:paraId="454ED291" w14:textId="77777777" w:rsidR="00AA0621" w:rsidRDefault="00AA0621" w:rsidP="00C25757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</w:rPr>
      </w:pPr>
    </w:p>
    <w:p w14:paraId="0E7A1658" w14:textId="51102AA8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u w:val="single"/>
          <w:rtl/>
          <w:lang w:eastAsia="he-IL"/>
        </w:rPr>
      </w:pPr>
      <w:r w:rsidRPr="00471C1F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  <w:t>מועד פרסום המכרז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: </w:t>
      </w:r>
      <w:r w:rsidR="00F6541F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02/08/2026</w:t>
      </w:r>
    </w:p>
    <w:p w14:paraId="7CB7F6A5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387E1F7D" w14:textId="3FFBB6F0" w:rsidR="002E7C82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471C1F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בקשות למכרז יש להגיש עד יום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: </w:t>
      </w:r>
      <w:r w:rsidR="007E4DFA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F6541F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16/08</w:t>
      </w:r>
      <w:r w:rsidR="00AE514C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>/2026</w:t>
      </w:r>
      <w:r w:rsidR="007E4DFA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בשעה </w:t>
      </w:r>
      <w:r w:rsidRPr="00316F86"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  <w:t>15.00</w:t>
      </w: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</w:p>
    <w:p w14:paraId="598AC883" w14:textId="77777777" w:rsidR="002E7C82" w:rsidRPr="002657BB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lang w:eastAsia="he-IL"/>
        </w:rPr>
      </w:pP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בהגשת ידנית במחלקת משאבי אנוש, או באמצעות המייל 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Pr="002657BB">
          <w:rPr>
            <w:rStyle w:val="Hyperlink"/>
            <w:rFonts w:ascii="David" w:eastAsia="Times New Roman" w:hAnsi="David" w:cs="David"/>
            <w:b/>
            <w:bCs/>
            <w:color w:val="auto"/>
            <w:sz w:val="24"/>
            <w:szCs w:val="24"/>
            <w:lang w:eastAsia="he-IL"/>
          </w:rPr>
          <w:t>mechraz-hr@m-zion.org.il</w:t>
        </w:r>
      </w:hyperlink>
    </w:p>
    <w:p w14:paraId="3C3B3C15" w14:textId="77777777" w:rsidR="002E7C82" w:rsidRPr="002657BB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477CBA16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לבקשה </w:t>
      </w: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יש לצרף שאלון  אישי,  ניתן להשיג באתר  האינטרנט  של הרשות 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>או במשרדי הרשות המקומית מבשרת ציון – מח' משאבי אנוש, כתובת: רח' החוצבים 3, מיקוד: 90805.</w:t>
      </w:r>
    </w:p>
    <w:p w14:paraId="16FBAA46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4FBFEF75" w14:textId="77777777" w:rsidR="002E7C82" w:rsidRDefault="002E7C82" w:rsidP="002E7C82">
      <w:pPr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יש לצרף קורות חיים, </w:t>
      </w:r>
      <w:r w:rsidRPr="009E74B4">
        <w:rPr>
          <w:rFonts w:ascii="David" w:eastAsia="Times New Roman" w:hAnsi="David" w:cs="David" w:hint="cs"/>
          <w:b/>
          <w:bCs/>
          <w:sz w:val="24"/>
          <w:szCs w:val="24"/>
          <w:rtl/>
        </w:rPr>
        <w:t>אישורי מעסיקים המע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י</w:t>
      </w:r>
      <w:r w:rsidRPr="009E74B4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דים על ניסיון מקצועי 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וניסיון ניהולי </w:t>
      </w:r>
      <w:r w:rsidRPr="009E74B4">
        <w:rPr>
          <w:rFonts w:ascii="David" w:eastAsia="Times New Roman" w:hAnsi="David" w:cs="David" w:hint="cs"/>
          <w:b/>
          <w:bCs/>
          <w:sz w:val="24"/>
          <w:szCs w:val="24"/>
          <w:rtl/>
        </w:rPr>
        <w:t>אשר נ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י</w:t>
      </w:r>
      <w:r w:rsidRPr="009E74B4">
        <w:rPr>
          <w:rFonts w:ascii="David" w:eastAsia="Times New Roman" w:hAnsi="David" w:cs="David" w:hint="cs"/>
          <w:b/>
          <w:bCs/>
          <w:sz w:val="24"/>
          <w:szCs w:val="24"/>
          <w:rtl/>
        </w:rPr>
        <w:t>תנו מהמעסיק ע"ג דף לוגו ובהם תיאורי התפקידים, היקפי משרות, תאריכי העסקה מלאים, חתימה וחותמת המעסיקים</w:t>
      </w:r>
      <w:r>
        <w:rPr>
          <w:rFonts w:ascii="David" w:eastAsia="Times New Roman" w:hAnsi="David" w:cs="David" w:hint="cs"/>
          <w:b/>
          <w:bCs/>
          <w:sz w:val="24"/>
          <w:szCs w:val="24"/>
          <w:rtl/>
        </w:rPr>
        <w:t>.</w:t>
      </w:r>
    </w:p>
    <w:p w14:paraId="115245E8" w14:textId="77777777" w:rsidR="002E7C82" w:rsidRDefault="002E7C82" w:rsidP="002E7C82">
      <w:pPr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14:paraId="1C508610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בקשות שתגענה ללא הפרטים  כאמור ו/או  לאחר המועד לעיל, לא תטופלנה  ולא תובאנה לדיון </w:t>
      </w:r>
    </w:p>
    <w:p w14:paraId="5833D0CE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בפני  ועדת המכרזים.</w:t>
      </w:r>
    </w:p>
    <w:p w14:paraId="56DE4321" w14:textId="77777777" w:rsidR="002E7C82" w:rsidRPr="009E74B4" w:rsidRDefault="002E7C82" w:rsidP="002E7C82">
      <w:pPr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14:paraId="27C23017" w14:textId="77777777" w:rsidR="002E7C82" w:rsidRDefault="002E7C82" w:rsidP="002E7C82">
      <w:pPr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p w14:paraId="5FBBB9CC" w14:textId="77777777" w:rsidR="002E7C82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לפרטים נוספים ניתן לפנות למחלקת משאבי אנוש 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</w:t>
      </w: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>ב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>טלפון:  02-5348535 או באימייל</w:t>
      </w:r>
      <w:r w:rsidRPr="00316F86">
        <w:rPr>
          <w:rFonts w:ascii="David" w:eastAsia="Times New Roman" w:hAnsi="David" w:cs="David"/>
          <w:sz w:val="24"/>
          <w:szCs w:val="24"/>
          <w:lang w:eastAsia="he-IL"/>
        </w:rPr>
        <w:t xml:space="preserve">  </w:t>
      </w:r>
    </w:p>
    <w:p w14:paraId="3FD39FFA" w14:textId="77777777" w:rsidR="002E7C82" w:rsidRPr="002657BB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hyperlink r:id="rId9" w:history="1">
        <w:r w:rsidRPr="002657BB">
          <w:rPr>
            <w:rStyle w:val="Hyperlink"/>
            <w:rFonts w:ascii="David" w:eastAsia="Times New Roman" w:hAnsi="David" w:cs="David"/>
            <w:b/>
            <w:bCs/>
            <w:color w:val="auto"/>
            <w:sz w:val="24"/>
            <w:szCs w:val="24"/>
            <w:lang w:eastAsia="he-IL"/>
          </w:rPr>
          <w:t>mechraz-hr@m-zion.org.il</w:t>
        </w:r>
      </w:hyperlink>
    </w:p>
    <w:p w14:paraId="34ACFDA2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6B8AF216" w14:textId="77777777" w:rsidR="002E7C82" w:rsidRPr="005778D2" w:rsidRDefault="002E7C82" w:rsidP="002E7C82">
      <w:pPr>
        <w:numPr>
          <w:ilvl w:val="0"/>
          <w:numId w:val="20"/>
        </w:numPr>
        <w:spacing w:after="0" w:line="240" w:lineRule="auto"/>
        <w:ind w:left="424" w:right="-425" w:hanging="425"/>
        <w:contextualSpacing/>
        <w:rPr>
          <w:rFonts w:ascii="David" w:eastAsia="Times New Roman" w:hAnsi="David" w:cs="David"/>
          <w:sz w:val="26"/>
          <w:szCs w:val="26"/>
          <w:rtl/>
        </w:rPr>
      </w:pPr>
      <w:r w:rsidRPr="005778D2">
        <w:rPr>
          <w:rFonts w:ascii="David" w:eastAsia="Times New Roman" w:hAnsi="David" w:cs="David"/>
          <w:sz w:val="26"/>
          <w:szCs w:val="26"/>
          <w:rtl/>
        </w:rPr>
        <w:t xml:space="preserve">מועמד עם מוגבלות </w:t>
      </w:r>
      <w:r>
        <w:rPr>
          <w:rFonts w:ascii="David" w:eastAsia="Times New Roman" w:hAnsi="David" w:cs="David" w:hint="cs"/>
          <w:sz w:val="26"/>
          <w:szCs w:val="26"/>
          <w:rtl/>
        </w:rPr>
        <w:t xml:space="preserve">זכאי </w:t>
      </w:r>
      <w:r w:rsidRPr="005778D2">
        <w:rPr>
          <w:rFonts w:ascii="David" w:eastAsia="Times New Roman" w:hAnsi="David" w:cs="David"/>
          <w:sz w:val="26"/>
          <w:szCs w:val="26"/>
          <w:rtl/>
        </w:rPr>
        <w:t>לקבל התאמות הנדרשות לו מחמת מוגבלותו בהליכי הקבלה לעבודה.</w:t>
      </w:r>
    </w:p>
    <w:p w14:paraId="4C7625B6" w14:textId="77777777" w:rsidR="002E7C82" w:rsidRPr="005778D2" w:rsidRDefault="002E7C82" w:rsidP="002E7C82">
      <w:pPr>
        <w:numPr>
          <w:ilvl w:val="0"/>
          <w:numId w:val="20"/>
        </w:numPr>
        <w:spacing w:after="0" w:line="240" w:lineRule="auto"/>
        <w:ind w:left="424" w:right="-425" w:hanging="425"/>
        <w:contextualSpacing/>
        <w:rPr>
          <w:rFonts w:ascii="David" w:eastAsia="Times New Roman" w:hAnsi="David" w:cs="David"/>
          <w:sz w:val="26"/>
          <w:szCs w:val="26"/>
          <w:rtl/>
        </w:rPr>
      </w:pPr>
      <w:r>
        <w:rPr>
          <w:rFonts w:ascii="David" w:eastAsia="Times New Roman" w:hAnsi="David" w:cs="David" w:hint="cs"/>
          <w:sz w:val="26"/>
          <w:szCs w:val="26"/>
          <w:rtl/>
        </w:rPr>
        <w:t xml:space="preserve">תינתן עדיפות </w:t>
      </w:r>
      <w:r w:rsidRPr="005778D2">
        <w:rPr>
          <w:rFonts w:ascii="David" w:eastAsia="Times New Roman" w:hAnsi="David" w:cs="David"/>
          <w:sz w:val="26"/>
          <w:szCs w:val="26"/>
          <w:rtl/>
        </w:rPr>
        <w:t>למועמד המשתייך לאוכלוסייה הזכאית לייצוג הולם שאינה מיוצגת כנדרש בקרב עובדי הרשות המקומית</w:t>
      </w:r>
      <w:r>
        <w:rPr>
          <w:rFonts w:ascii="David" w:eastAsia="Times New Roman" w:hAnsi="David" w:cs="David" w:hint="cs"/>
          <w:sz w:val="26"/>
          <w:szCs w:val="26"/>
          <w:rtl/>
        </w:rPr>
        <w:t xml:space="preserve"> </w:t>
      </w:r>
      <w:r w:rsidRPr="005778D2">
        <w:rPr>
          <w:rFonts w:ascii="David" w:eastAsia="Times New Roman" w:hAnsi="David" w:cs="David"/>
          <w:sz w:val="26"/>
          <w:szCs w:val="26"/>
          <w:rtl/>
        </w:rPr>
        <w:t>אם המועמד הוא בעל כישורים דומים לכישוריהם של מועמדים אחרים.</w:t>
      </w:r>
    </w:p>
    <w:p w14:paraId="6B918A5C" w14:textId="77777777" w:rsidR="002E7C82" w:rsidRPr="00316F86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4975E40E" w14:textId="77777777" w:rsidR="002E7C82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C43FFF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המכרז נכתב בלשון זכר, אך מופנה לגברים ולנשים כאחד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>.</w:t>
      </w:r>
    </w:p>
    <w:p w14:paraId="4ABAD802" w14:textId="77777777" w:rsidR="002E7C82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7CFDA648" w14:textId="77777777" w:rsidR="002E7C82" w:rsidRDefault="002E7C82" w:rsidP="002E7C82">
      <w:pPr>
        <w:spacing w:after="0" w:line="240" w:lineRule="auto"/>
        <w:ind w:left="-1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29E10507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388AB489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</w: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>בברכה,</w:t>
      </w:r>
    </w:p>
    <w:p w14:paraId="3C3CC130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01CC2AFA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ab/>
        <w:t xml:space="preserve"> </w:t>
      </w:r>
    </w:p>
    <w:p w14:paraId="109978D0" w14:textId="77777777" w:rsidR="002E7C82" w:rsidRPr="00316F86" w:rsidRDefault="002E7C82" w:rsidP="002E7C82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  <w:lang w:eastAsia="he-IL"/>
        </w:rPr>
      </w:pP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תמיר פרץ</w:t>
      </w:r>
    </w:p>
    <w:p w14:paraId="6ABC7BAF" w14:textId="77777777" w:rsidR="002E7C82" w:rsidRPr="00107663" w:rsidRDefault="002E7C82" w:rsidP="002E7C82">
      <w:pPr>
        <w:rPr>
          <w:rFonts w:ascii="David" w:eastAsia="Times New Roman" w:hAnsi="David" w:cs="David"/>
          <w:sz w:val="26"/>
          <w:szCs w:val="26"/>
          <w:rtl/>
        </w:rPr>
      </w:pP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</w:t>
      </w:r>
      <w:r w:rsidRPr="00316F86">
        <w:rPr>
          <w:rFonts w:ascii="David" w:eastAsia="Times New Roman" w:hAnsi="David" w:cs="David" w:hint="cs"/>
          <w:sz w:val="24"/>
          <w:szCs w:val="24"/>
          <w:rtl/>
          <w:lang w:eastAsia="he-IL"/>
        </w:rPr>
        <w:t>מנכ"ל המועצה</w:t>
      </w:r>
      <w:r w:rsidRPr="00316F86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</w:t>
      </w:r>
    </w:p>
    <w:p w14:paraId="614EBAE9" w14:textId="18DA54E9" w:rsidR="00D76664" w:rsidRDefault="00D76664" w:rsidP="00D76664">
      <w:pPr>
        <w:spacing w:after="0" w:line="240" w:lineRule="auto"/>
        <w:rPr>
          <w:rFonts w:cs="David"/>
          <w:sz w:val="26"/>
          <w:szCs w:val="26"/>
          <w:rtl/>
        </w:rPr>
      </w:pPr>
    </w:p>
    <w:sectPr w:rsidR="00D76664" w:rsidSect="00250BD8">
      <w:headerReference w:type="default" r:id="rId10"/>
      <w:footerReference w:type="default" r:id="rId11"/>
      <w:pgSz w:w="11906" w:h="16838" w:code="9"/>
      <w:pgMar w:top="1440" w:right="1361" w:bottom="1077" w:left="204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AF45" w14:textId="77777777" w:rsidR="00755E3C" w:rsidRDefault="00755E3C" w:rsidP="00BF56D6">
      <w:pPr>
        <w:spacing w:after="0" w:line="240" w:lineRule="auto"/>
      </w:pPr>
      <w:r>
        <w:separator/>
      </w:r>
    </w:p>
  </w:endnote>
  <w:endnote w:type="continuationSeparator" w:id="0">
    <w:p w14:paraId="705E7359" w14:textId="77777777" w:rsidR="00755E3C" w:rsidRDefault="00755E3C" w:rsidP="00BF5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AE2F" w14:textId="77777777" w:rsidR="00A30FFE" w:rsidRPr="00047C9E" w:rsidRDefault="00561953" w:rsidP="00047C9E">
    <w:pPr>
      <w:pStyle w:val="a3"/>
      <w:jc w:val="center"/>
      <w:rPr>
        <w:color w:val="0070C0"/>
        <w:sz w:val="22"/>
        <w:szCs w:val="22"/>
        <w:rtl/>
      </w:rPr>
    </w:pPr>
    <w:r w:rsidRPr="00047C9E">
      <w:rPr>
        <w:rFonts w:hint="cs"/>
        <w:b/>
        <w:bCs/>
        <w:color w:val="0070C0"/>
        <w:sz w:val="22"/>
        <w:szCs w:val="22"/>
        <w:rtl/>
      </w:rPr>
      <w:t xml:space="preserve">מועצה מקומית מבשרת  ציון - </w:t>
    </w:r>
    <w:r w:rsidR="00A30FFE" w:rsidRPr="00047C9E">
      <w:rPr>
        <w:rFonts w:hint="cs"/>
        <w:b/>
        <w:bCs/>
        <w:color w:val="0070C0"/>
        <w:sz w:val="22"/>
        <w:szCs w:val="22"/>
        <w:rtl/>
      </w:rPr>
      <w:t>לשכת מנכ"</w:t>
    </w:r>
    <w:r w:rsidRPr="00047C9E">
      <w:rPr>
        <w:rFonts w:hint="cs"/>
        <w:b/>
        <w:bCs/>
        <w:color w:val="0070C0"/>
        <w:sz w:val="22"/>
        <w:szCs w:val="22"/>
        <w:rtl/>
      </w:rPr>
      <w:t>ל</w:t>
    </w:r>
    <w:r w:rsidR="00047C9E">
      <w:rPr>
        <w:rFonts w:hint="cs"/>
        <w:b/>
        <w:bCs/>
        <w:color w:val="0070C0"/>
        <w:sz w:val="22"/>
        <w:szCs w:val="22"/>
        <w:rtl/>
      </w:rPr>
      <w:t xml:space="preserve">     </w:t>
    </w:r>
    <w:r w:rsidR="00047C9E">
      <w:rPr>
        <w:b/>
        <w:bCs/>
        <w:color w:val="0070C0"/>
        <w:sz w:val="22"/>
        <w:szCs w:val="22"/>
      </w:rPr>
      <w:t>l</w:t>
    </w:r>
    <w:r w:rsidR="00047C9E">
      <w:rPr>
        <w:rFonts w:hint="cs"/>
        <w:b/>
        <w:bCs/>
        <w:color w:val="0070C0"/>
        <w:sz w:val="22"/>
        <w:szCs w:val="22"/>
        <w:rtl/>
      </w:rPr>
      <w:t xml:space="preserve">  </w:t>
    </w:r>
    <w:r w:rsidR="00047C9E">
      <w:rPr>
        <w:rFonts w:ascii="Comic Sans MS" w:hAnsi="Comic Sans MS" w:hint="cs"/>
        <w:b/>
        <w:bCs/>
        <w:color w:val="0070C0"/>
        <w:sz w:val="22"/>
        <w:szCs w:val="22"/>
        <w:shd w:val="clear" w:color="auto" w:fill="FFFFFF"/>
        <w:rtl/>
      </w:rPr>
      <w:t xml:space="preserve">   </w:t>
    </w:r>
    <w:r w:rsidR="00A30FFE" w:rsidRPr="00047C9E">
      <w:rPr>
        <w:rFonts w:ascii="Comic Sans MS" w:hAnsi="Comic Sans MS"/>
        <w:b/>
        <w:bCs/>
        <w:color w:val="0070C0"/>
        <w:sz w:val="22"/>
        <w:szCs w:val="22"/>
        <w:shd w:val="clear" w:color="auto" w:fill="FFFFFF"/>
        <w:rtl/>
      </w:rPr>
      <w:t>פקס: 077-555-8541</w:t>
    </w:r>
    <w:r w:rsidR="00A30FFE" w:rsidRPr="00047C9E">
      <w:rPr>
        <w:rFonts w:ascii="Comic Sans MS" w:hAnsi="Comic Sans MS"/>
        <w:color w:val="0070C0"/>
        <w:sz w:val="22"/>
        <w:szCs w:val="22"/>
        <w:shd w:val="clear" w:color="auto" w:fill="FFFFFF"/>
      </w:rPr>
      <w:t>  </w:t>
    </w:r>
    <w:r w:rsidRPr="00047C9E">
      <w:rPr>
        <w:rFonts w:ascii="Comic Sans MS" w:hAnsi="Comic Sans MS" w:hint="cs"/>
        <w:b/>
        <w:bCs/>
        <w:color w:val="0070C0"/>
        <w:sz w:val="22"/>
        <w:szCs w:val="22"/>
        <w:shd w:val="clear" w:color="auto" w:fill="FFFFFF"/>
        <w:rtl/>
      </w:rPr>
      <w:t>טלפון</w:t>
    </w:r>
    <w:r w:rsidRPr="00047C9E">
      <w:rPr>
        <w:rFonts w:ascii="Comic Sans MS" w:hAnsi="Comic Sans MS"/>
        <w:b/>
        <w:bCs/>
        <w:color w:val="0070C0"/>
        <w:sz w:val="22"/>
        <w:szCs w:val="22"/>
        <w:shd w:val="clear" w:color="auto" w:fill="FFFFFF"/>
        <w:rtl/>
      </w:rPr>
      <w:t>: 02-5348502/3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4481" w14:textId="77777777" w:rsidR="00755E3C" w:rsidRDefault="00755E3C" w:rsidP="00BF56D6">
      <w:pPr>
        <w:spacing w:after="0" w:line="240" w:lineRule="auto"/>
      </w:pPr>
      <w:r>
        <w:separator/>
      </w:r>
    </w:p>
  </w:footnote>
  <w:footnote w:type="continuationSeparator" w:id="0">
    <w:p w14:paraId="652E7850" w14:textId="77777777" w:rsidR="00755E3C" w:rsidRDefault="00755E3C" w:rsidP="00BF5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3D370" w14:textId="77777777" w:rsidR="00A30FFE" w:rsidRPr="00561953" w:rsidRDefault="00BF2EF8" w:rsidP="00813E7D">
    <w:pPr>
      <w:pStyle w:val="a3"/>
      <w:jc w:val="center"/>
      <w:rPr>
        <w:b/>
        <w:bCs/>
        <w:sz w:val="28"/>
        <w:szCs w:val="36"/>
        <w:rtl/>
      </w:rPr>
    </w:pPr>
    <w:r w:rsidRPr="00047C9E">
      <w:rPr>
        <w:b/>
        <w:bCs/>
        <w:sz w:val="10"/>
        <w:szCs w:val="18"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47125C" wp14:editId="719853C5">
              <wp:simplePos x="0" y="0"/>
              <wp:positionH relativeFrom="column">
                <wp:posOffset>-121285</wp:posOffset>
              </wp:positionH>
              <wp:positionV relativeFrom="paragraph">
                <wp:posOffset>79587</wp:posOffset>
              </wp:positionV>
              <wp:extent cx="850900" cy="1333500"/>
              <wp:effectExtent l="0" t="0" r="28575" b="190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333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D2B29C" w14:textId="77777777" w:rsidR="00A30FFE" w:rsidRDefault="00BF2EF8"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 wp14:anchorId="6A2D3D06" wp14:editId="648AF767">
                                <wp:extent cx="655320" cy="777240"/>
                                <wp:effectExtent l="0" t="0" r="0" b="3810"/>
                                <wp:docPr id="10" name="תמונה 10" descr="C:\Users\User1\Desktop\לוגו לטמפלט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25" descr="C:\Users\User1\Desktop\לוגו לטמפלט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5320" cy="777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7125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9.55pt;margin-top:6.25pt;width:67pt;height:1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" strokecolor="white">
              <v:textbox>
                <w:txbxContent>
                  <w:p w14:paraId="7BD2B29C" w14:textId="77777777" w:rsidR="00A30FFE" w:rsidRDefault="00BF2EF8">
                    <w:r>
                      <w:rPr>
                        <w:rFonts w:hint="cs"/>
                        <w:noProof/>
                      </w:rPr>
                      <w:drawing>
                        <wp:inline distT="0" distB="0" distL="0" distR="0" wp14:anchorId="6A2D3D06" wp14:editId="648AF767">
                          <wp:extent cx="655320" cy="777240"/>
                          <wp:effectExtent l="0" t="0" r="0" b="3810"/>
                          <wp:docPr id="10" name="תמונה 10" descr="C:\Users\User1\Desktop\לוגו לטמפלט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25" descr="C:\Users\User1\Desktop\לוגו לטמפלט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5320" cy="777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8C3415C" w14:textId="77777777" w:rsidR="00A30FFE" w:rsidRPr="00561953" w:rsidRDefault="00A30FFE" w:rsidP="00561953">
    <w:pPr>
      <w:pStyle w:val="a3"/>
      <w:jc w:val="center"/>
      <w:rPr>
        <w:b/>
        <w:bCs/>
        <w:sz w:val="4"/>
        <w:szCs w:val="12"/>
        <w:rtl/>
      </w:rPr>
    </w:pPr>
  </w:p>
  <w:p w14:paraId="35AF3FD0" w14:textId="77777777" w:rsidR="00A30FFE" w:rsidRPr="00771E96" w:rsidRDefault="00A30FFE" w:rsidP="00561953">
    <w:pPr>
      <w:pStyle w:val="a3"/>
      <w:jc w:val="center"/>
      <w:rPr>
        <w:b/>
        <w:bCs/>
        <w:color w:val="0070C0"/>
        <w:sz w:val="52"/>
        <w:szCs w:val="52"/>
        <w:rtl/>
      </w:rPr>
    </w:pPr>
    <w:r w:rsidRPr="00771E96">
      <w:rPr>
        <w:rFonts w:hint="cs"/>
        <w:b/>
        <w:bCs/>
        <w:color w:val="0000FF"/>
        <w:sz w:val="38"/>
        <w:szCs w:val="38"/>
        <w:rtl/>
      </w:rPr>
      <w:t xml:space="preserve"> </w:t>
    </w:r>
    <w:r w:rsidR="00047C9E" w:rsidRPr="00771E96">
      <w:rPr>
        <w:rFonts w:hint="cs"/>
        <w:b/>
        <w:bCs/>
        <w:color w:val="0070C0"/>
        <w:sz w:val="52"/>
        <w:szCs w:val="52"/>
        <w:rtl/>
      </w:rPr>
      <w:t xml:space="preserve">מועצה </w:t>
    </w:r>
    <w:r w:rsidRPr="00771E96">
      <w:rPr>
        <w:rFonts w:hint="cs"/>
        <w:b/>
        <w:bCs/>
        <w:color w:val="0070C0"/>
        <w:sz w:val="52"/>
        <w:szCs w:val="52"/>
        <w:rtl/>
      </w:rPr>
      <w:t>מקומית מבשרת ציון</w:t>
    </w:r>
  </w:p>
  <w:p w14:paraId="1F2FDCCA" w14:textId="77777777" w:rsidR="00A30FFE" w:rsidRPr="00771E96" w:rsidRDefault="00A30FFE" w:rsidP="00047C9E">
    <w:pPr>
      <w:pStyle w:val="a3"/>
      <w:jc w:val="center"/>
      <w:rPr>
        <w:b/>
        <w:bCs/>
        <w:color w:val="0070C0"/>
        <w:sz w:val="54"/>
        <w:szCs w:val="54"/>
        <w:rtl/>
      </w:rPr>
    </w:pPr>
    <w:r w:rsidRPr="00771E96">
      <w:rPr>
        <w:rFonts w:hint="cs"/>
        <w:b/>
        <w:bCs/>
        <w:color w:val="0070C0"/>
        <w:sz w:val="54"/>
        <w:szCs w:val="54"/>
        <w:rtl/>
      </w:rPr>
      <w:t xml:space="preserve">לשכת מנכ"ל </w:t>
    </w:r>
  </w:p>
  <w:p w14:paraId="0A35FD24" w14:textId="77777777" w:rsidR="00A30FFE" w:rsidRPr="00561953" w:rsidRDefault="00771E96" w:rsidP="00771E96">
    <w:pPr>
      <w:pStyle w:val="a3"/>
      <w:jc w:val="center"/>
      <w:rPr>
        <w:color w:val="0070C0"/>
        <w:sz w:val="32"/>
        <w:szCs w:val="32"/>
      </w:rPr>
    </w:pPr>
    <w:r>
      <w:rPr>
        <w:rFonts w:hint="cs"/>
        <w:color w:val="0070C0"/>
        <w:sz w:val="32"/>
        <w:szCs w:val="32"/>
        <w:rtl/>
      </w:rPr>
      <w:t>________________________</w:t>
    </w:r>
    <w:r w:rsidR="00A30FFE" w:rsidRPr="00561953">
      <w:rPr>
        <w:rFonts w:hint="cs"/>
        <w:color w:val="0070C0"/>
        <w:sz w:val="32"/>
        <w:szCs w:val="32"/>
        <w:rtl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CC7"/>
    <w:multiLevelType w:val="hybridMultilevel"/>
    <w:tmpl w:val="DCC61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15E6"/>
    <w:multiLevelType w:val="hybridMultilevel"/>
    <w:tmpl w:val="7518B116"/>
    <w:lvl w:ilvl="0" w:tplc="F002429A">
      <w:start w:val="36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2FC5"/>
    <w:multiLevelType w:val="hybridMultilevel"/>
    <w:tmpl w:val="FE86F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2D2813"/>
    <w:multiLevelType w:val="hybridMultilevel"/>
    <w:tmpl w:val="9AA67448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5F9052B"/>
    <w:multiLevelType w:val="hybridMultilevel"/>
    <w:tmpl w:val="76E6C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760A4"/>
    <w:multiLevelType w:val="hybridMultilevel"/>
    <w:tmpl w:val="10086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075"/>
    <w:multiLevelType w:val="hybridMultilevel"/>
    <w:tmpl w:val="01C41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55CC4"/>
    <w:multiLevelType w:val="hybridMultilevel"/>
    <w:tmpl w:val="A91E9064"/>
    <w:lvl w:ilvl="0" w:tplc="D1229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425"/>
    <w:multiLevelType w:val="hybridMultilevel"/>
    <w:tmpl w:val="17406F98"/>
    <w:lvl w:ilvl="0" w:tplc="514AEC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01847"/>
    <w:multiLevelType w:val="hybridMultilevel"/>
    <w:tmpl w:val="B6509E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304"/>
    <w:multiLevelType w:val="multilevel"/>
    <w:tmpl w:val="44AAAAF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3C2C96"/>
    <w:multiLevelType w:val="hybridMultilevel"/>
    <w:tmpl w:val="FA2C230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74FC6"/>
    <w:multiLevelType w:val="hybridMultilevel"/>
    <w:tmpl w:val="6D26A53E"/>
    <w:lvl w:ilvl="0" w:tplc="A3CC42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C30774"/>
    <w:multiLevelType w:val="hybridMultilevel"/>
    <w:tmpl w:val="EFD68810"/>
    <w:lvl w:ilvl="0" w:tplc="60587904">
      <w:start w:val="1"/>
      <w:numFmt w:val="decimal"/>
      <w:lvlText w:val="%1."/>
      <w:lvlJc w:val="left"/>
      <w:pPr>
        <w:ind w:left="38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5E232DF5"/>
    <w:multiLevelType w:val="hybridMultilevel"/>
    <w:tmpl w:val="3EDC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3402C"/>
    <w:multiLevelType w:val="hybridMultilevel"/>
    <w:tmpl w:val="D54AF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01ACB"/>
    <w:multiLevelType w:val="hybridMultilevel"/>
    <w:tmpl w:val="74BA64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B4AF4"/>
    <w:multiLevelType w:val="hybridMultilevel"/>
    <w:tmpl w:val="6D98F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44986"/>
    <w:multiLevelType w:val="hybridMultilevel"/>
    <w:tmpl w:val="AC8E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B1C80"/>
    <w:multiLevelType w:val="hybridMultilevel"/>
    <w:tmpl w:val="17B26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2867C9"/>
    <w:multiLevelType w:val="hybridMultilevel"/>
    <w:tmpl w:val="43269534"/>
    <w:lvl w:ilvl="0" w:tplc="294CC11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 w15:restartNumberingAfterBreak="0">
    <w:nsid w:val="7E8E6C42"/>
    <w:multiLevelType w:val="hybridMultilevel"/>
    <w:tmpl w:val="D6066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7298">
    <w:abstractNumId w:val="20"/>
  </w:num>
  <w:num w:numId="2" w16cid:durableId="928663735">
    <w:abstractNumId w:val="5"/>
  </w:num>
  <w:num w:numId="3" w16cid:durableId="12802193">
    <w:abstractNumId w:val="4"/>
  </w:num>
  <w:num w:numId="4" w16cid:durableId="1246911923">
    <w:abstractNumId w:val="0"/>
  </w:num>
  <w:num w:numId="5" w16cid:durableId="73203802">
    <w:abstractNumId w:val="14"/>
  </w:num>
  <w:num w:numId="6" w16cid:durableId="1869559219">
    <w:abstractNumId w:val="3"/>
  </w:num>
  <w:num w:numId="7" w16cid:durableId="754203061">
    <w:abstractNumId w:val="11"/>
  </w:num>
  <w:num w:numId="8" w16cid:durableId="16941823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5395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34597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74184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1640414">
    <w:abstractNumId w:val="12"/>
  </w:num>
  <w:num w:numId="13" w16cid:durableId="714425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0829376">
    <w:abstractNumId w:val="8"/>
  </w:num>
  <w:num w:numId="15" w16cid:durableId="2090037498">
    <w:abstractNumId w:val="2"/>
  </w:num>
  <w:num w:numId="16" w16cid:durableId="466514288">
    <w:abstractNumId w:val="6"/>
  </w:num>
  <w:num w:numId="17" w16cid:durableId="1394307948">
    <w:abstractNumId w:val="16"/>
  </w:num>
  <w:num w:numId="18" w16cid:durableId="418142221">
    <w:abstractNumId w:val="13"/>
  </w:num>
  <w:num w:numId="19" w16cid:durableId="1817183150">
    <w:abstractNumId w:val="7"/>
  </w:num>
  <w:num w:numId="20" w16cid:durableId="1907570540">
    <w:abstractNumId w:val="9"/>
  </w:num>
  <w:num w:numId="21" w16cid:durableId="274482390">
    <w:abstractNumId w:val="1"/>
  </w:num>
  <w:num w:numId="22" w16cid:durableId="1284808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96"/>
    <w:rsid w:val="00001A04"/>
    <w:rsid w:val="00004EA8"/>
    <w:rsid w:val="000278FF"/>
    <w:rsid w:val="00030D08"/>
    <w:rsid w:val="00047C9E"/>
    <w:rsid w:val="0007465E"/>
    <w:rsid w:val="000B5062"/>
    <w:rsid w:val="000C5DCE"/>
    <w:rsid w:val="000D4F0A"/>
    <w:rsid w:val="000E650F"/>
    <w:rsid w:val="000F3DCA"/>
    <w:rsid w:val="000F42F2"/>
    <w:rsid w:val="0010644B"/>
    <w:rsid w:val="00134B3B"/>
    <w:rsid w:val="001352A3"/>
    <w:rsid w:val="00150D94"/>
    <w:rsid w:val="00171875"/>
    <w:rsid w:val="001C4D7D"/>
    <w:rsid w:val="001E1C62"/>
    <w:rsid w:val="001E494F"/>
    <w:rsid w:val="00201A2B"/>
    <w:rsid w:val="0023138F"/>
    <w:rsid w:val="00235B94"/>
    <w:rsid w:val="00235D37"/>
    <w:rsid w:val="00247934"/>
    <w:rsid w:val="00250BD8"/>
    <w:rsid w:val="002511C2"/>
    <w:rsid w:val="002511DF"/>
    <w:rsid w:val="002639E1"/>
    <w:rsid w:val="0029103F"/>
    <w:rsid w:val="002A06B0"/>
    <w:rsid w:val="002A629E"/>
    <w:rsid w:val="002B04BD"/>
    <w:rsid w:val="002E7C82"/>
    <w:rsid w:val="002F0C00"/>
    <w:rsid w:val="00302462"/>
    <w:rsid w:val="0032348E"/>
    <w:rsid w:val="00330281"/>
    <w:rsid w:val="00332B1C"/>
    <w:rsid w:val="003623D3"/>
    <w:rsid w:val="003653D6"/>
    <w:rsid w:val="00375C61"/>
    <w:rsid w:val="0038403E"/>
    <w:rsid w:val="00386B5F"/>
    <w:rsid w:val="00391C92"/>
    <w:rsid w:val="003948D1"/>
    <w:rsid w:val="003A73E5"/>
    <w:rsid w:val="003B7353"/>
    <w:rsid w:val="003C2738"/>
    <w:rsid w:val="003C4414"/>
    <w:rsid w:val="003D29C8"/>
    <w:rsid w:val="003D2A81"/>
    <w:rsid w:val="003E296A"/>
    <w:rsid w:val="003E7D95"/>
    <w:rsid w:val="003F669A"/>
    <w:rsid w:val="0040010F"/>
    <w:rsid w:val="00410E24"/>
    <w:rsid w:val="0041228A"/>
    <w:rsid w:val="00427AA9"/>
    <w:rsid w:val="00435934"/>
    <w:rsid w:val="00440DA4"/>
    <w:rsid w:val="00460B50"/>
    <w:rsid w:val="00465334"/>
    <w:rsid w:val="004951A7"/>
    <w:rsid w:val="00495E23"/>
    <w:rsid w:val="004A3D5D"/>
    <w:rsid w:val="004B36CA"/>
    <w:rsid w:val="005103F8"/>
    <w:rsid w:val="0055045E"/>
    <w:rsid w:val="00551AA7"/>
    <w:rsid w:val="0055394C"/>
    <w:rsid w:val="0055501C"/>
    <w:rsid w:val="00561953"/>
    <w:rsid w:val="00577055"/>
    <w:rsid w:val="00577814"/>
    <w:rsid w:val="00587D34"/>
    <w:rsid w:val="005939A5"/>
    <w:rsid w:val="005A5648"/>
    <w:rsid w:val="005A565B"/>
    <w:rsid w:val="005C0498"/>
    <w:rsid w:val="005C327D"/>
    <w:rsid w:val="005D7615"/>
    <w:rsid w:val="00611EED"/>
    <w:rsid w:val="00612A0A"/>
    <w:rsid w:val="00612C99"/>
    <w:rsid w:val="00623C58"/>
    <w:rsid w:val="00627056"/>
    <w:rsid w:val="006437D0"/>
    <w:rsid w:val="006501E5"/>
    <w:rsid w:val="006653E1"/>
    <w:rsid w:val="00673FD8"/>
    <w:rsid w:val="00674EC4"/>
    <w:rsid w:val="0068672D"/>
    <w:rsid w:val="006A2E5F"/>
    <w:rsid w:val="006A3D03"/>
    <w:rsid w:val="006B2B88"/>
    <w:rsid w:val="006C2BF1"/>
    <w:rsid w:val="006E7110"/>
    <w:rsid w:val="006E7835"/>
    <w:rsid w:val="006F50FD"/>
    <w:rsid w:val="007011FF"/>
    <w:rsid w:val="00707AD6"/>
    <w:rsid w:val="0071209D"/>
    <w:rsid w:val="007275E7"/>
    <w:rsid w:val="0073058A"/>
    <w:rsid w:val="0075344D"/>
    <w:rsid w:val="00753B36"/>
    <w:rsid w:val="00755E3C"/>
    <w:rsid w:val="00771E96"/>
    <w:rsid w:val="00780259"/>
    <w:rsid w:val="0079510D"/>
    <w:rsid w:val="00797259"/>
    <w:rsid w:val="007C7545"/>
    <w:rsid w:val="007D7617"/>
    <w:rsid w:val="007E4DFA"/>
    <w:rsid w:val="007F476C"/>
    <w:rsid w:val="00813E7D"/>
    <w:rsid w:val="0082347A"/>
    <w:rsid w:val="00825FAE"/>
    <w:rsid w:val="008262AF"/>
    <w:rsid w:val="00845E54"/>
    <w:rsid w:val="00846179"/>
    <w:rsid w:val="0085063D"/>
    <w:rsid w:val="00851682"/>
    <w:rsid w:val="00853226"/>
    <w:rsid w:val="008A79F7"/>
    <w:rsid w:val="008A7F7D"/>
    <w:rsid w:val="008C22DA"/>
    <w:rsid w:val="008C74A3"/>
    <w:rsid w:val="008F17CB"/>
    <w:rsid w:val="009011B3"/>
    <w:rsid w:val="00912B24"/>
    <w:rsid w:val="00934378"/>
    <w:rsid w:val="00950E1B"/>
    <w:rsid w:val="0098510F"/>
    <w:rsid w:val="009D3097"/>
    <w:rsid w:val="009D6B71"/>
    <w:rsid w:val="009E034F"/>
    <w:rsid w:val="009F3F1B"/>
    <w:rsid w:val="009F51FA"/>
    <w:rsid w:val="00A208DE"/>
    <w:rsid w:val="00A30FFE"/>
    <w:rsid w:val="00A44CF9"/>
    <w:rsid w:val="00A50EE0"/>
    <w:rsid w:val="00A51121"/>
    <w:rsid w:val="00A620BF"/>
    <w:rsid w:val="00AA0621"/>
    <w:rsid w:val="00AC16A8"/>
    <w:rsid w:val="00AE514C"/>
    <w:rsid w:val="00AF475E"/>
    <w:rsid w:val="00B21147"/>
    <w:rsid w:val="00B21C5B"/>
    <w:rsid w:val="00B21F9E"/>
    <w:rsid w:val="00B5157A"/>
    <w:rsid w:val="00B92ED6"/>
    <w:rsid w:val="00BB7378"/>
    <w:rsid w:val="00BC0FB3"/>
    <w:rsid w:val="00BC27D7"/>
    <w:rsid w:val="00BE0E12"/>
    <w:rsid w:val="00BF2EF8"/>
    <w:rsid w:val="00BF56D6"/>
    <w:rsid w:val="00C03192"/>
    <w:rsid w:val="00C2385A"/>
    <w:rsid w:val="00C25757"/>
    <w:rsid w:val="00C32F0A"/>
    <w:rsid w:val="00C46B33"/>
    <w:rsid w:val="00C5267B"/>
    <w:rsid w:val="00C64CAE"/>
    <w:rsid w:val="00C74A9C"/>
    <w:rsid w:val="00C905A0"/>
    <w:rsid w:val="00CB53DD"/>
    <w:rsid w:val="00CC49FD"/>
    <w:rsid w:val="00CC5DEB"/>
    <w:rsid w:val="00CE570F"/>
    <w:rsid w:val="00CE7940"/>
    <w:rsid w:val="00CF7F96"/>
    <w:rsid w:val="00D20E44"/>
    <w:rsid w:val="00D233D2"/>
    <w:rsid w:val="00D43796"/>
    <w:rsid w:val="00D45CFC"/>
    <w:rsid w:val="00D76664"/>
    <w:rsid w:val="00DB5118"/>
    <w:rsid w:val="00DC24E1"/>
    <w:rsid w:val="00DD1BFC"/>
    <w:rsid w:val="00E1117F"/>
    <w:rsid w:val="00E403E5"/>
    <w:rsid w:val="00E55D89"/>
    <w:rsid w:val="00E75AF2"/>
    <w:rsid w:val="00E82654"/>
    <w:rsid w:val="00E95F5D"/>
    <w:rsid w:val="00E9689B"/>
    <w:rsid w:val="00ED17FB"/>
    <w:rsid w:val="00ED569A"/>
    <w:rsid w:val="00ED6D07"/>
    <w:rsid w:val="00EE0806"/>
    <w:rsid w:val="00F121D9"/>
    <w:rsid w:val="00F43E05"/>
    <w:rsid w:val="00F46462"/>
    <w:rsid w:val="00F47CD8"/>
    <w:rsid w:val="00F57BA4"/>
    <w:rsid w:val="00F61DFA"/>
    <w:rsid w:val="00F630C7"/>
    <w:rsid w:val="00F6541F"/>
    <w:rsid w:val="00F739FA"/>
    <w:rsid w:val="00F77639"/>
    <w:rsid w:val="00F87995"/>
    <w:rsid w:val="00F96396"/>
    <w:rsid w:val="00FB18DF"/>
    <w:rsid w:val="00FC53C6"/>
    <w:rsid w:val="00FD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89DCE"/>
  <w15:docId w15:val="{947F6B1C-38EA-4EAA-BAE5-116A4063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34B3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56D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noProof/>
      <w:sz w:val="20"/>
      <w:szCs w:val="28"/>
      <w:lang w:eastAsia="he-IL"/>
    </w:rPr>
  </w:style>
  <w:style w:type="character" w:customStyle="1" w:styleId="a4">
    <w:name w:val="כותרת עליונה תו"/>
    <w:link w:val="a3"/>
    <w:uiPriority w:val="99"/>
    <w:rsid w:val="00BF56D6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styleId="a5">
    <w:name w:val="footer"/>
    <w:basedOn w:val="a"/>
    <w:link w:val="a6"/>
    <w:unhideWhenUsed/>
    <w:rsid w:val="00BF5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F56D6"/>
  </w:style>
  <w:style w:type="paragraph" w:styleId="a7">
    <w:name w:val="Balloon Text"/>
    <w:basedOn w:val="a"/>
    <w:link w:val="a8"/>
    <w:uiPriority w:val="99"/>
    <w:semiHidden/>
    <w:unhideWhenUsed/>
    <w:rsid w:val="00BF5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BF56D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61953"/>
    <w:pPr>
      <w:bidi/>
    </w:pPr>
    <w:rPr>
      <w:sz w:val="22"/>
      <w:szCs w:val="22"/>
    </w:rPr>
  </w:style>
  <w:style w:type="table" w:styleId="aa">
    <w:name w:val="Table Grid"/>
    <w:basedOn w:val="a1"/>
    <w:rsid w:val="00332B1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5063D"/>
    <w:pPr>
      <w:ind w:left="720"/>
      <w:contextualSpacing/>
    </w:pPr>
  </w:style>
  <w:style w:type="character" w:customStyle="1" w:styleId="10">
    <w:name w:val="כותרת 1 תו"/>
    <w:basedOn w:val="a0"/>
    <w:link w:val="1"/>
    <w:rsid w:val="00134B3B"/>
    <w:rPr>
      <w:rFonts w:ascii="Times New Roman" w:eastAsia="Times New Roman" w:hAnsi="Times New Roman" w:cs="Times New Roman"/>
      <w:sz w:val="24"/>
      <w:szCs w:val="24"/>
      <w:u w:val="single"/>
      <w:lang w:eastAsia="he-IL"/>
    </w:rPr>
  </w:style>
  <w:style w:type="character" w:styleId="Hyperlink">
    <w:name w:val="Hyperlink"/>
    <w:basedOn w:val="a0"/>
    <w:uiPriority w:val="99"/>
    <w:unhideWhenUsed/>
    <w:rsid w:val="00E403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chraz-hr@m-zion.org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chraz-hr@m-zion.org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1\Desktop\&#1496;&#1502;&#1508;&#1500;&#1496;%20&#1502;&#1499;&#1514;&#1489;&#1497;&#1501;%20&#1500;&#1513;&#1499;&#1514;%20&#1502;&#1504;&#1499;&#1500;%20&#1492;&#1502;&#1493;&#1506;&#1510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45237-3A1B-4108-84FB-46A4D342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טמפלט מכתבים לשכת מנכל המועצה.dotx</Template>
  <TotalTime>42</TotalTime>
  <Pages>2</Pages>
  <Words>577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tamir perets</dc:creator>
  <cp:lastModifiedBy>יולי מלכה - משאבי אנוש</cp:lastModifiedBy>
  <cp:revision>19</cp:revision>
  <cp:lastPrinted>2026-08-02T11:22:00Z</cp:lastPrinted>
  <dcterms:created xsi:type="dcterms:W3CDTF">2021-08-02T06:13:00Z</dcterms:created>
  <dcterms:modified xsi:type="dcterms:W3CDTF">2026-08-02T11:22:00Z</dcterms:modified>
</cp:coreProperties>
</file>